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D7F" w:rsidRPr="00FE46BD" w:rsidRDefault="00197D7F" w:rsidP="00FE46BD">
      <w:pPr>
        <w:pStyle w:val="NoSpacing"/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9pt;margin-top:-187pt;width:3in;height:180pt;z-index:2516582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eh2MQA&#10;AADcAAAADwAAAGRycy9kb3ducmV2LnhtbESPzWrCQBSF9wXfYbiF7pqJLU0lZhQRCqW4aLQLl5fM&#10;NZMmcydmRk3fviMILg/n5+MUy9F24kyDbxwrmCYpCOLK6YZrBT+7j+cZCB+QNXaOScEfeVguJg8F&#10;5tpduKTzNtQijrDPUYEJoc+l9JUhiz5xPXH0Dm6wGKIcaqkHvMRx28mXNM2kxYYjwWBPa0NVuz3Z&#10;CNn46lS64+9008q9aTN8+zZfSj09jqs5iEBjuIdv7U+t4DV9h+uZe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HodjEAAAA3AAAAA8AAAAAAAAAAAAAAAAAmAIAAGRycy9k&#10;b3ducmV2LnhtbFBLBQYAAAAABAAEAPUAAACJAwAAAAA=&#10;" stroked="f">
            <v:textbox style="mso-next-textbox:#Text Box 2">
              <w:txbxContent>
                <w:p w:rsidR="00197D7F" w:rsidRDefault="00197D7F" w:rsidP="00D664B7">
                  <w:r>
                    <w:rPr>
                      <w:b/>
                    </w:rPr>
                    <w:t>Figure 1</w:t>
                  </w:r>
                  <w:r>
                    <w:t xml:space="preserve"> Chest radiology throughout admission. </w:t>
                  </w:r>
                </w:p>
                <w:p w:rsidR="00197D7F" w:rsidRDefault="00197D7F" w:rsidP="00D664B7">
                  <w:pPr>
                    <w:rPr>
                      <w:iCs/>
                    </w:rPr>
                  </w:pPr>
                  <w:r w:rsidRPr="003572C5">
                    <w:rPr>
                      <w:b/>
                    </w:rPr>
                    <w:t>(A)</w:t>
                  </w:r>
                  <w:r>
                    <w:t xml:space="preserve"> </w:t>
                  </w:r>
                  <w:r w:rsidRPr="0039304B">
                    <w:rPr>
                      <w:iCs/>
                    </w:rPr>
                    <w:t>Admission chest film showing right lower zone consolidation.</w:t>
                  </w:r>
                  <w:r>
                    <w:rPr>
                      <w:iCs/>
                    </w:rPr>
                    <w:t xml:space="preserve"> </w:t>
                  </w:r>
                </w:p>
                <w:p w:rsidR="00197D7F" w:rsidRDefault="00197D7F" w:rsidP="00D664B7">
                  <w:pPr>
                    <w:rPr>
                      <w:iCs/>
                    </w:rPr>
                  </w:pPr>
                  <w:r w:rsidRPr="003572C5">
                    <w:rPr>
                      <w:b/>
                      <w:iCs/>
                    </w:rPr>
                    <w:t xml:space="preserve">(B) </w:t>
                  </w:r>
                  <w:r w:rsidRPr="0039304B">
                    <w:rPr>
                      <w:iCs/>
                    </w:rPr>
                    <w:t>Repeat chest film showing extensive subcutaneous emphysema</w:t>
                  </w:r>
                  <w:r>
                    <w:rPr>
                      <w:iCs/>
                    </w:rPr>
                    <w:t xml:space="preserve">. </w:t>
                  </w:r>
                </w:p>
                <w:p w:rsidR="00197D7F" w:rsidRPr="0039304B" w:rsidRDefault="00197D7F" w:rsidP="00D664B7">
                  <w:pPr>
                    <w:rPr>
                      <w:iCs/>
                    </w:rPr>
                  </w:pPr>
                  <w:r w:rsidRPr="003572C5">
                    <w:rPr>
                      <w:b/>
                      <w:iCs/>
                    </w:rPr>
                    <w:t>(C)</w:t>
                  </w:r>
                  <w:r>
                    <w:rPr>
                      <w:iCs/>
                    </w:rPr>
                    <w:t xml:space="preserve"> </w:t>
                  </w:r>
                  <w:r w:rsidRPr="0039304B">
                    <w:rPr>
                      <w:iCs/>
                    </w:rPr>
                    <w:t>Ch</w:t>
                  </w:r>
                  <w:r>
                    <w:rPr>
                      <w:iCs/>
                    </w:rPr>
                    <w:t xml:space="preserve">est computed tomography showing </w:t>
                  </w:r>
                  <w:r w:rsidRPr="0039304B">
                    <w:rPr>
                      <w:iCs/>
                    </w:rPr>
                    <w:t>pneumomediastinum and extensive right-sided lung consolidation</w:t>
                  </w:r>
                  <w:r>
                    <w:rPr>
                      <w:iCs/>
                    </w:rPr>
                    <w:t>.</w:t>
                  </w:r>
                </w:p>
                <w:p w:rsidR="00197D7F" w:rsidRPr="0039304B" w:rsidRDefault="00197D7F" w:rsidP="00D664B7"/>
              </w:txbxContent>
            </v:textbox>
          </v:shape>
        </w:pict>
      </w:r>
      <w:r>
        <w:rPr>
          <w:noProof/>
          <w:lang w:eastAsia="en-GB"/>
        </w:rPr>
        <w:pict>
          <v:shape id="_x0000_s1027" type="#_x0000_t75" style="position:absolute;margin-left:0;margin-top:-27pt;width:450.75pt;height:399pt;z-index:-251659264" wrapcoords="-36 0 -36 21559 21600 21559 21600 0 -36 0">
            <v:imagedata r:id="rId5" o:title=""/>
            <w10:wrap type="tight"/>
          </v:shape>
        </w:pict>
      </w:r>
    </w:p>
    <w:sectPr w:rsidR="00197D7F" w:rsidRPr="00FE46BD" w:rsidSect="00D96C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9" o:spid="_x0000_i1025" type="#_x0000_t75" style="width:18pt;height:33.75pt;visibility:visible" o:bullet="t">
        <v:imagedata r:id="rId1" o:title=""/>
      </v:shape>
    </w:pict>
  </w:numPicBullet>
  <w:abstractNum w:abstractNumId="0">
    <w:nsid w:val="1BE97CFC"/>
    <w:multiLevelType w:val="hybridMultilevel"/>
    <w:tmpl w:val="515E082E"/>
    <w:lvl w:ilvl="0" w:tplc="0BDE9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66E4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7B0E2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904C8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A2FE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938F1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1CEA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12CF9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B215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D047488"/>
    <w:multiLevelType w:val="hybridMultilevel"/>
    <w:tmpl w:val="4484F7E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6BD"/>
    <w:rsid w:val="00197D7F"/>
    <w:rsid w:val="001C0E58"/>
    <w:rsid w:val="00243205"/>
    <w:rsid w:val="003572C5"/>
    <w:rsid w:val="0039304B"/>
    <w:rsid w:val="003970D1"/>
    <w:rsid w:val="00547B78"/>
    <w:rsid w:val="00855C2A"/>
    <w:rsid w:val="008B46DE"/>
    <w:rsid w:val="00D664B7"/>
    <w:rsid w:val="00D96C6D"/>
    <w:rsid w:val="00FE4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C6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FE46B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E46B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99"/>
    <w:qFormat/>
    <w:rsid w:val="00FE46BD"/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E46B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E46BD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393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04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3930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71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50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1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0</Words>
  <Characters>2</Characters>
  <Application>Microsoft Office Outlook</Application>
  <DocSecurity>0</DocSecurity>
  <Lines>0</Lines>
  <Paragraphs>0</Paragraphs>
  <ScaleCrop>false</ScaleCrop>
  <Company>Aintree Hospital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Aintree</dc:creator>
  <cp:keywords/>
  <dc:description/>
  <cp:lastModifiedBy>Michael</cp:lastModifiedBy>
  <cp:revision>3</cp:revision>
  <dcterms:created xsi:type="dcterms:W3CDTF">2016-07-14T15:32:00Z</dcterms:created>
  <dcterms:modified xsi:type="dcterms:W3CDTF">2016-11-23T19:08:00Z</dcterms:modified>
</cp:coreProperties>
</file>